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95" w:rsidRDefault="00572895" w:rsidP="00120ED1">
      <w:pPr>
        <w:jc w:val="center"/>
      </w:pPr>
    </w:p>
    <w:p w:rsidR="0020205B" w:rsidRDefault="0020205B" w:rsidP="002B04CD">
      <w:pPr>
        <w:tabs>
          <w:tab w:val="left" w:pos="708"/>
          <w:tab w:val="left" w:pos="3276"/>
        </w:tabs>
        <w:spacing w:line="360" w:lineRule="auto"/>
        <w:jc w:val="center"/>
      </w:pPr>
      <w:r w:rsidRPr="0020205B">
        <w:rPr>
          <w:noProof/>
          <w:lang w:eastAsia="it-IT"/>
        </w:rPr>
        <w:drawing>
          <wp:inline distT="0" distB="0" distL="0" distR="0">
            <wp:extent cx="4017134" cy="429584"/>
            <wp:effectExtent l="19050" t="0" r="2416" b="0"/>
            <wp:docPr id="2" name="Immagine 1" descr="C:\Users\EMANUELA\AppData\Local\Temp\Rar$DI04.978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AppData\Local\Temp\Rar$DI04.978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00" cy="42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b/>
          <w:sz w:val="12"/>
          <w:szCs w:val="12"/>
        </w:rPr>
        <w:t xml:space="preserve">ISTITUTO COMPRENSIVO </w:t>
      </w:r>
      <w:proofErr w:type="gramStart"/>
      <w:r w:rsidRPr="0056356F">
        <w:rPr>
          <w:b/>
          <w:sz w:val="12"/>
          <w:szCs w:val="12"/>
        </w:rPr>
        <w:t>STATALE  “</w:t>
      </w:r>
      <w:proofErr w:type="gramEnd"/>
      <w:r w:rsidRPr="0056356F">
        <w:rPr>
          <w:b/>
          <w:sz w:val="12"/>
          <w:szCs w:val="12"/>
        </w:rPr>
        <w:t>FERRAJOLO-SIANI</w:t>
      </w:r>
      <w:r w:rsidRPr="0056356F">
        <w:rPr>
          <w:sz w:val="12"/>
          <w:szCs w:val="12"/>
        </w:rPr>
        <w:t xml:space="preserve"> “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 xml:space="preserve">Sede S. S. I Grado a Indirizzo Musicale Ferrajolo Via </w:t>
      </w:r>
      <w:proofErr w:type="spellStart"/>
      <w:r w:rsidRPr="0056356F">
        <w:rPr>
          <w:sz w:val="12"/>
          <w:szCs w:val="12"/>
        </w:rPr>
        <w:t>Madonnelle</w:t>
      </w:r>
      <w:proofErr w:type="spellEnd"/>
      <w:r w:rsidRPr="0056356F">
        <w:rPr>
          <w:sz w:val="12"/>
          <w:szCs w:val="12"/>
        </w:rPr>
        <w:t>, 52/54 Tel. Presidenza 081 8859184 Segreteria Tel/Fax081 8857264-8850586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 xml:space="preserve">Sede Scuola Infanzia e Scuola </w:t>
      </w:r>
      <w:proofErr w:type="gramStart"/>
      <w:r w:rsidRPr="0056356F">
        <w:rPr>
          <w:sz w:val="12"/>
          <w:szCs w:val="12"/>
        </w:rPr>
        <w:t>Primaria  Plesso</w:t>
      </w:r>
      <w:proofErr w:type="gramEnd"/>
      <w:r w:rsidRPr="0056356F">
        <w:rPr>
          <w:sz w:val="12"/>
          <w:szCs w:val="12"/>
        </w:rPr>
        <w:t xml:space="preserve"> </w:t>
      </w:r>
      <w:proofErr w:type="spellStart"/>
      <w:r w:rsidRPr="0056356F">
        <w:rPr>
          <w:sz w:val="12"/>
          <w:szCs w:val="12"/>
        </w:rPr>
        <w:t>Siani</w:t>
      </w:r>
      <w:proofErr w:type="spellEnd"/>
      <w:r w:rsidRPr="0056356F">
        <w:rPr>
          <w:sz w:val="12"/>
          <w:szCs w:val="12"/>
        </w:rPr>
        <w:t xml:space="preserve"> Via </w:t>
      </w:r>
      <w:proofErr w:type="spellStart"/>
      <w:r w:rsidRPr="0056356F">
        <w:rPr>
          <w:sz w:val="12"/>
          <w:szCs w:val="12"/>
        </w:rPr>
        <w:t>Madonnelle</w:t>
      </w:r>
      <w:proofErr w:type="spellEnd"/>
      <w:r w:rsidRPr="0056356F">
        <w:rPr>
          <w:sz w:val="12"/>
          <w:szCs w:val="12"/>
        </w:rPr>
        <w:t xml:space="preserve"> , 11/13  081 5207495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</w:rPr>
      </w:pPr>
      <w:r w:rsidRPr="0056356F">
        <w:rPr>
          <w:sz w:val="12"/>
          <w:szCs w:val="12"/>
        </w:rPr>
        <w:t>80011 Acerra (Napoli)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r w:rsidRPr="0056356F">
        <w:rPr>
          <w:sz w:val="12"/>
          <w:szCs w:val="12"/>
        </w:rPr>
        <w:t xml:space="preserve">C.M. </w:t>
      </w:r>
      <w:r w:rsidRPr="0056356F">
        <w:rPr>
          <w:sz w:val="12"/>
          <w:szCs w:val="12"/>
          <w:lang w:val="de-DE"/>
        </w:rPr>
        <w:t>NAIC8GP002 – C.F. 93066120630</w:t>
      </w:r>
    </w:p>
    <w:p w:rsidR="0020205B" w:rsidRPr="0056356F" w:rsidRDefault="0020205B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r w:rsidRPr="0056356F">
        <w:rPr>
          <w:i/>
          <w:iCs/>
          <w:sz w:val="12"/>
          <w:szCs w:val="12"/>
          <w:lang w:val="de-DE"/>
        </w:rPr>
        <w:t>NAAA8GP00T -  NAEE8GP014 -NAMM8GP013 -</w:t>
      </w:r>
    </w:p>
    <w:p w:rsidR="0020205B" w:rsidRPr="0056356F" w:rsidRDefault="00876910" w:rsidP="0020205B">
      <w:pPr>
        <w:spacing w:after="0" w:line="240" w:lineRule="auto"/>
        <w:jc w:val="center"/>
        <w:rPr>
          <w:sz w:val="12"/>
          <w:szCs w:val="12"/>
          <w:lang w:val="de-DE"/>
        </w:rPr>
      </w:pPr>
      <w:hyperlink r:id="rId7" w:history="1">
        <w:r w:rsidR="0020205B" w:rsidRPr="0056356F">
          <w:rPr>
            <w:rStyle w:val="Collegamentoipertestuale"/>
            <w:sz w:val="12"/>
            <w:szCs w:val="12"/>
            <w:lang w:val="de-DE"/>
          </w:rPr>
          <w:t>NAIC8GP002@ISTRUZIONE.IT</w:t>
        </w:r>
      </w:hyperlink>
      <w:r w:rsidR="0020205B" w:rsidRPr="0056356F">
        <w:rPr>
          <w:sz w:val="12"/>
          <w:szCs w:val="12"/>
          <w:lang w:val="de-DE"/>
        </w:rPr>
        <w:t xml:space="preserve">   NAIC8GP002@PEC.ISTRUZIONE.IT</w:t>
      </w:r>
    </w:p>
    <w:p w:rsidR="0020205B" w:rsidRPr="0056356F" w:rsidRDefault="00C805A3" w:rsidP="00DD5CE1">
      <w:pPr>
        <w:spacing w:after="0" w:line="240" w:lineRule="auto"/>
        <w:jc w:val="center"/>
        <w:rPr>
          <w:sz w:val="12"/>
          <w:szCs w:val="12"/>
          <w:lang w:val="de-DE"/>
        </w:rPr>
      </w:pPr>
      <w:hyperlink r:id="rId8" w:history="1">
        <w:r w:rsidRPr="007B3ABB">
          <w:rPr>
            <w:rStyle w:val="Collegamentoipertestuale"/>
            <w:sz w:val="12"/>
            <w:szCs w:val="12"/>
            <w:lang w:val="de-DE"/>
          </w:rPr>
          <w:t>www.ferrajolosiani.edu.it</w:t>
        </w:r>
      </w:hyperlink>
    </w:p>
    <w:p w:rsidR="00DD5CE1" w:rsidRPr="0056356F" w:rsidRDefault="00DD5CE1" w:rsidP="00DD5CE1">
      <w:pPr>
        <w:spacing w:after="0" w:line="240" w:lineRule="auto"/>
        <w:jc w:val="center"/>
        <w:rPr>
          <w:sz w:val="12"/>
          <w:szCs w:val="12"/>
          <w:lang w:val="de-DE"/>
        </w:rPr>
      </w:pPr>
    </w:p>
    <w:p w:rsidR="00C862AA" w:rsidRPr="00C62684" w:rsidRDefault="00C862AA" w:rsidP="00C62684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AUTORIZZAZIONE USCITA AUTONOMA ALUNNI</w:t>
      </w:r>
    </w:p>
    <w:p w:rsidR="00C862AA" w:rsidRDefault="00B9106D" w:rsidP="00154A35">
      <w:pPr>
        <w:spacing w:line="360" w:lineRule="auto"/>
        <w:jc w:val="both"/>
      </w:pPr>
      <w:r>
        <w:t>Il/La</w:t>
      </w:r>
      <w:r w:rsidR="00C862AA">
        <w:t xml:space="preserve"> sottoscritto/a ____________________________________________________________in qualità di:</w:t>
      </w:r>
    </w:p>
    <w:p w:rsidR="00DD5CE1" w:rsidRDefault="00C862AA" w:rsidP="00154A35">
      <w:pPr>
        <w:spacing w:line="360" w:lineRule="auto"/>
        <w:jc w:val="both"/>
      </w:pPr>
      <w:r>
        <w:rPr>
          <w:rFonts w:cstheme="minorHAnsi"/>
        </w:rPr>
        <w:t>⃝</w:t>
      </w:r>
      <w:r w:rsidR="00DD5CE1">
        <w:t xml:space="preserve"> padre                    </w:t>
      </w:r>
      <w:r w:rsidR="00DD5CE1">
        <w:rPr>
          <w:rFonts w:cstheme="minorHAnsi"/>
        </w:rPr>
        <w:t xml:space="preserve">⃝ </w:t>
      </w:r>
      <w:r w:rsidR="00DD5CE1">
        <w:t xml:space="preserve">madre                    </w:t>
      </w:r>
      <w:r w:rsidR="00DD5CE1">
        <w:rPr>
          <w:rFonts w:cstheme="minorHAnsi"/>
        </w:rPr>
        <w:t>⃝</w:t>
      </w:r>
      <w:r w:rsidR="00DD5CE1">
        <w:t xml:space="preserve"> soggetto che esercita la potestà genitoriale </w:t>
      </w:r>
    </w:p>
    <w:p w:rsidR="00DD5CE1" w:rsidRDefault="00DD5CE1" w:rsidP="00154A35">
      <w:pPr>
        <w:spacing w:line="360" w:lineRule="auto"/>
        <w:jc w:val="both"/>
      </w:pPr>
      <w:r>
        <w:t>Documento d’identità _______________n_____________rilascito da___________________il___________</w:t>
      </w:r>
    </w:p>
    <w:p w:rsidR="00DD5CE1" w:rsidRDefault="00B9106D" w:rsidP="00154A35">
      <w:pPr>
        <w:spacing w:line="360" w:lineRule="auto"/>
        <w:jc w:val="both"/>
      </w:pPr>
      <w:r>
        <w:t>Il/La</w:t>
      </w:r>
      <w:r w:rsidR="00DD5CE1">
        <w:t xml:space="preserve"> sottoscritto/a ____________________________________________________________in qualità di:</w:t>
      </w:r>
    </w:p>
    <w:p w:rsidR="00DD5CE1" w:rsidRDefault="00DD5CE1" w:rsidP="00154A35">
      <w:pPr>
        <w:spacing w:line="360" w:lineRule="auto"/>
        <w:jc w:val="both"/>
      </w:pPr>
      <w:r>
        <w:rPr>
          <w:rFonts w:cstheme="minorHAnsi"/>
        </w:rPr>
        <w:t>⃝</w:t>
      </w:r>
      <w:r>
        <w:t xml:space="preserve"> padre                    </w:t>
      </w:r>
      <w:r>
        <w:rPr>
          <w:rFonts w:cstheme="minorHAnsi"/>
        </w:rPr>
        <w:t xml:space="preserve">⃝ </w:t>
      </w:r>
      <w:r>
        <w:t xml:space="preserve">madre                    </w:t>
      </w:r>
      <w:r>
        <w:rPr>
          <w:rFonts w:cstheme="minorHAnsi"/>
        </w:rPr>
        <w:t>⃝</w:t>
      </w:r>
      <w:r>
        <w:t xml:space="preserve"> soggetto che esercita la potestà genitoriale </w:t>
      </w:r>
    </w:p>
    <w:p w:rsidR="00C862AA" w:rsidRDefault="00C862AA" w:rsidP="00154A35">
      <w:pPr>
        <w:spacing w:line="360" w:lineRule="auto"/>
        <w:jc w:val="both"/>
      </w:pPr>
      <w:r>
        <w:t>Documento d’identità _______________</w:t>
      </w:r>
      <w:proofErr w:type="spellStart"/>
      <w:r>
        <w:t>n_________</w:t>
      </w:r>
      <w:bookmarkStart w:id="0" w:name="_GoBack"/>
      <w:bookmarkEnd w:id="0"/>
      <w:r>
        <w:t>___rilasci</w:t>
      </w:r>
      <w:r w:rsidR="00C805A3">
        <w:t>a</w:t>
      </w:r>
      <w:r>
        <w:t>to</w:t>
      </w:r>
      <w:proofErr w:type="spellEnd"/>
      <w:r>
        <w:t xml:space="preserve"> </w:t>
      </w:r>
      <w:proofErr w:type="spellStart"/>
      <w:r>
        <w:t>da__________________il</w:t>
      </w:r>
      <w:proofErr w:type="spellEnd"/>
      <w:r>
        <w:t>___________</w:t>
      </w:r>
    </w:p>
    <w:p w:rsidR="00C862AA" w:rsidRPr="00C23AF3" w:rsidRDefault="00C862AA" w:rsidP="00B9106D">
      <w:pPr>
        <w:spacing w:line="360" w:lineRule="auto"/>
        <w:jc w:val="center"/>
        <w:rPr>
          <w:b/>
        </w:rPr>
      </w:pPr>
      <w:r w:rsidRPr="00C23AF3">
        <w:rPr>
          <w:b/>
        </w:rPr>
        <w:t>Dell’alunno/a</w:t>
      </w:r>
    </w:p>
    <w:p w:rsidR="00C862AA" w:rsidRDefault="00C862AA" w:rsidP="00154A35">
      <w:pPr>
        <w:spacing w:line="360" w:lineRule="auto"/>
        <w:jc w:val="both"/>
      </w:pPr>
      <w:r>
        <w:t>Cognome_______________________________________Nome____________________________________</w:t>
      </w:r>
    </w:p>
    <w:p w:rsidR="0056356F" w:rsidRDefault="0056356F" w:rsidP="00154A35">
      <w:pPr>
        <w:spacing w:line="360" w:lineRule="auto"/>
        <w:jc w:val="both"/>
      </w:pPr>
      <w:r>
        <w:t>Nato/</w:t>
      </w:r>
      <w:r w:rsidR="00C862AA">
        <w:t>a</w:t>
      </w:r>
      <w:r>
        <w:t xml:space="preserve"> a_____________________</w:t>
      </w:r>
      <w:r w:rsidR="00C862AA">
        <w:t>_______</w:t>
      </w:r>
      <w:r>
        <w:t>______________________________il_____________________</w:t>
      </w:r>
    </w:p>
    <w:p w:rsidR="00C62684" w:rsidRDefault="00C862AA" w:rsidP="00154A35">
      <w:pPr>
        <w:spacing w:line="360" w:lineRule="auto"/>
        <w:jc w:val="both"/>
      </w:pPr>
      <w:proofErr w:type="gramStart"/>
      <w:r>
        <w:t>frequenta</w:t>
      </w:r>
      <w:r w:rsidR="0056356F">
        <w:t>nte</w:t>
      </w:r>
      <w:proofErr w:type="gramEnd"/>
      <w:r w:rsidR="0056356F">
        <w:t xml:space="preserve"> </w:t>
      </w:r>
      <w:r>
        <w:t xml:space="preserve">la </w:t>
      </w:r>
      <w:r w:rsidR="00C62684">
        <w:t>classe_</w:t>
      </w:r>
      <w:r w:rsidR="0056356F">
        <w:t>___</w:t>
      </w:r>
      <w:r w:rsidR="00C62684">
        <w:t>____________________sezione_________________a.s.___________________</w:t>
      </w:r>
    </w:p>
    <w:p w:rsidR="00BE3517" w:rsidRPr="00BC1F16" w:rsidRDefault="00BE3517" w:rsidP="00BC1F16">
      <w:pPr>
        <w:spacing w:line="240" w:lineRule="auto"/>
        <w:jc w:val="center"/>
        <w:rPr>
          <w:b/>
        </w:rPr>
      </w:pPr>
      <w:r w:rsidRPr="00BC1F16">
        <w:rPr>
          <w:b/>
        </w:rPr>
        <w:t>DICHIARA</w:t>
      </w:r>
    </w:p>
    <w:p w:rsidR="00C94525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 xml:space="preserve">Di essere a conoscenza delle modalità organizzative dell’Istituzione Scolastica 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>Di essere nell’impossibilità di garantire la presenza dei genitori o di altro soggetto maggiorenne delegato al ritiro alunno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 xml:space="preserve">Di aver valutato le caratteristiche del contesto e del percorso casa-scuola </w:t>
      </w:r>
    </w:p>
    <w:p w:rsidR="00BE3517" w:rsidRDefault="00BE3517" w:rsidP="00BC1F16">
      <w:pPr>
        <w:pStyle w:val="Paragrafoelenco"/>
        <w:numPr>
          <w:ilvl w:val="0"/>
          <w:numId w:val="10"/>
        </w:numPr>
        <w:spacing w:line="240" w:lineRule="auto"/>
      </w:pPr>
      <w:r>
        <w:t>Di aver valutato le capacità di autonomia, le caratteristiche e il comportamento del proprio figlio</w:t>
      </w:r>
    </w:p>
    <w:p w:rsidR="00C62684" w:rsidRDefault="00BE3517" w:rsidP="00BC1F16">
      <w:pPr>
        <w:spacing w:line="240" w:lineRule="auto"/>
        <w:jc w:val="center"/>
        <w:rPr>
          <w:b/>
        </w:rPr>
      </w:pPr>
      <w:r>
        <w:rPr>
          <w:b/>
        </w:rPr>
        <w:t xml:space="preserve">E </w:t>
      </w:r>
      <w:r w:rsidR="00C62684">
        <w:rPr>
          <w:b/>
        </w:rPr>
        <w:t>AUTORIZZ</w:t>
      </w:r>
      <w:r>
        <w:rPr>
          <w:b/>
        </w:rPr>
        <w:t>A</w:t>
      </w:r>
    </w:p>
    <w:p w:rsidR="00C62684" w:rsidRPr="00BC1F16" w:rsidRDefault="00C62684" w:rsidP="00BC1F16">
      <w:pPr>
        <w:spacing w:line="240" w:lineRule="auto"/>
        <w:jc w:val="both"/>
      </w:pPr>
      <w:r w:rsidRPr="00BC1F16">
        <w:t>In considerazione dell’età, del grado di autonomia, dello specifico contesto e nell’ambito di un processo volto all’</w:t>
      </w:r>
      <w:proofErr w:type="spellStart"/>
      <w:r w:rsidRPr="00BC1F16">
        <w:t>autoresponsabilizzazione</w:t>
      </w:r>
      <w:proofErr w:type="spellEnd"/>
    </w:p>
    <w:p w:rsidR="00C62684" w:rsidRDefault="00C62684" w:rsidP="00BC1F16">
      <w:pPr>
        <w:spacing w:line="240" w:lineRule="auto"/>
        <w:jc w:val="center"/>
        <w:rPr>
          <w:b/>
        </w:rPr>
      </w:pPr>
      <w:r>
        <w:rPr>
          <w:b/>
        </w:rPr>
        <w:t>LA SCUOLA</w:t>
      </w:r>
    </w:p>
    <w:p w:rsidR="00C62684" w:rsidRDefault="00C62684" w:rsidP="00BC1F16">
      <w:pPr>
        <w:spacing w:line="240" w:lineRule="auto"/>
        <w:jc w:val="both"/>
        <w:rPr>
          <w:b/>
        </w:rPr>
      </w:pPr>
      <w:r>
        <w:rPr>
          <w:b/>
        </w:rPr>
        <w:t xml:space="preserve">A consentire l’uscita autonoma del/la </w:t>
      </w:r>
      <w:r w:rsidR="00634769">
        <w:rPr>
          <w:b/>
        </w:rPr>
        <w:t xml:space="preserve"> </w:t>
      </w:r>
      <w:r>
        <w:rPr>
          <w:b/>
        </w:rPr>
        <w:t xml:space="preserve"> proprio/a figlio/a al termine delle lezioni</w:t>
      </w:r>
      <w:r w:rsidR="0088034F">
        <w:rPr>
          <w:b/>
        </w:rPr>
        <w:t>,</w:t>
      </w:r>
      <w:r w:rsidR="006231B9">
        <w:rPr>
          <w:b/>
        </w:rPr>
        <w:t xml:space="preserve"> </w:t>
      </w:r>
      <w:r w:rsidR="0088034F">
        <w:rPr>
          <w:b/>
        </w:rPr>
        <w:t xml:space="preserve">di eventi, </w:t>
      </w:r>
      <w:r w:rsidR="0055089E">
        <w:rPr>
          <w:b/>
        </w:rPr>
        <w:t xml:space="preserve">di </w:t>
      </w:r>
      <w:r w:rsidR="0088034F">
        <w:rPr>
          <w:b/>
        </w:rPr>
        <w:t xml:space="preserve">manifestazioni e attività progettuali pomeridiane </w:t>
      </w:r>
      <w:r>
        <w:rPr>
          <w:b/>
        </w:rPr>
        <w:t>esonerando il personale scolastico e la scuola stessa da ogni responsabilità.</w:t>
      </w:r>
    </w:p>
    <w:p w:rsidR="00C62684" w:rsidRPr="00C62684" w:rsidRDefault="00C62684" w:rsidP="00BC1F16">
      <w:pPr>
        <w:spacing w:line="240" w:lineRule="auto"/>
        <w:jc w:val="both"/>
        <w:rPr>
          <w:b/>
        </w:rPr>
      </w:pPr>
      <w:r>
        <w:rPr>
          <w:b/>
        </w:rPr>
        <w:t>Acerra__________________</w:t>
      </w:r>
    </w:p>
    <w:p w:rsidR="00C862AA" w:rsidRDefault="00C62684" w:rsidP="00F1486D">
      <w:pPr>
        <w:tabs>
          <w:tab w:val="left" w:pos="6862"/>
        </w:tabs>
        <w:spacing w:after="0" w:line="240" w:lineRule="auto"/>
        <w:jc w:val="both"/>
      </w:pPr>
      <w:r>
        <w:tab/>
        <w:t xml:space="preserve">       FIRMA DEI GENITORI</w:t>
      </w:r>
    </w:p>
    <w:p w:rsidR="00C62684" w:rsidRDefault="00C62684" w:rsidP="00F1486D">
      <w:pPr>
        <w:tabs>
          <w:tab w:val="left" w:pos="6862"/>
        </w:tabs>
        <w:spacing w:after="0" w:line="240" w:lineRule="auto"/>
        <w:jc w:val="both"/>
      </w:pPr>
      <w:r>
        <w:tab/>
        <w:t>_________________________</w:t>
      </w:r>
    </w:p>
    <w:p w:rsidR="00C62684" w:rsidRDefault="00C62684" w:rsidP="00F1486D">
      <w:pPr>
        <w:tabs>
          <w:tab w:val="left" w:pos="6862"/>
        </w:tabs>
        <w:spacing w:after="0" w:line="240" w:lineRule="auto"/>
        <w:jc w:val="both"/>
      </w:pPr>
      <w:r>
        <w:t xml:space="preserve">                                                                                 </w:t>
      </w:r>
      <w:r>
        <w:tab/>
        <w:t>_________________________</w:t>
      </w:r>
    </w:p>
    <w:p w:rsidR="00C62684" w:rsidRPr="00C62684" w:rsidRDefault="00C62684" w:rsidP="00BC1F16">
      <w:pPr>
        <w:spacing w:line="240" w:lineRule="auto"/>
        <w:jc w:val="both"/>
      </w:pPr>
      <w:r>
        <w:t>Si allega alla presente copia documento identificativo di entrambi i genitori.</w:t>
      </w:r>
    </w:p>
    <w:sectPr w:rsidR="00C62684" w:rsidRPr="00C62684" w:rsidSect="00BC1F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F703C"/>
    <w:multiLevelType w:val="hybridMultilevel"/>
    <w:tmpl w:val="3BFC81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7639"/>
    <w:multiLevelType w:val="hybridMultilevel"/>
    <w:tmpl w:val="AE8A657A"/>
    <w:lvl w:ilvl="0" w:tplc="0410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abstractNum w:abstractNumId="2" w15:restartNumberingAfterBreak="0">
    <w:nsid w:val="412C75CB"/>
    <w:multiLevelType w:val="hybridMultilevel"/>
    <w:tmpl w:val="988A63FA"/>
    <w:lvl w:ilvl="0" w:tplc="0410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41464BAE"/>
    <w:multiLevelType w:val="hybridMultilevel"/>
    <w:tmpl w:val="48D43C6A"/>
    <w:lvl w:ilvl="0" w:tplc="2702E4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849ED"/>
    <w:multiLevelType w:val="hybridMultilevel"/>
    <w:tmpl w:val="9ED492D2"/>
    <w:lvl w:ilvl="0" w:tplc="06FC5508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 w15:restartNumberingAfterBreak="0">
    <w:nsid w:val="445363F1"/>
    <w:multiLevelType w:val="hybridMultilevel"/>
    <w:tmpl w:val="E62A9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B0939"/>
    <w:multiLevelType w:val="hybridMultilevel"/>
    <w:tmpl w:val="3B84B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46CB2"/>
    <w:multiLevelType w:val="hybridMultilevel"/>
    <w:tmpl w:val="3C78555A"/>
    <w:lvl w:ilvl="0" w:tplc="5B7C058C"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778F7C4F"/>
    <w:multiLevelType w:val="hybridMultilevel"/>
    <w:tmpl w:val="8BA843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11672"/>
    <w:multiLevelType w:val="hybridMultilevel"/>
    <w:tmpl w:val="56B8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27"/>
    <w:rsid w:val="0001503C"/>
    <w:rsid w:val="00062BD7"/>
    <w:rsid w:val="001119AA"/>
    <w:rsid w:val="00120ED1"/>
    <w:rsid w:val="00154A35"/>
    <w:rsid w:val="00155DCA"/>
    <w:rsid w:val="00161A4A"/>
    <w:rsid w:val="00170A41"/>
    <w:rsid w:val="00192F35"/>
    <w:rsid w:val="001D0448"/>
    <w:rsid w:val="0020205B"/>
    <w:rsid w:val="002515EC"/>
    <w:rsid w:val="002660DD"/>
    <w:rsid w:val="00281A04"/>
    <w:rsid w:val="002B04CD"/>
    <w:rsid w:val="002B3789"/>
    <w:rsid w:val="002E2398"/>
    <w:rsid w:val="003005A3"/>
    <w:rsid w:val="003064E1"/>
    <w:rsid w:val="00336AE4"/>
    <w:rsid w:val="00374552"/>
    <w:rsid w:val="003A22F4"/>
    <w:rsid w:val="003A5A17"/>
    <w:rsid w:val="003B669B"/>
    <w:rsid w:val="003C13B5"/>
    <w:rsid w:val="003C1F30"/>
    <w:rsid w:val="00405D5F"/>
    <w:rsid w:val="00442F87"/>
    <w:rsid w:val="004B701B"/>
    <w:rsid w:val="004F3E3E"/>
    <w:rsid w:val="00531E44"/>
    <w:rsid w:val="00532B54"/>
    <w:rsid w:val="0055089E"/>
    <w:rsid w:val="00556B79"/>
    <w:rsid w:val="0056356F"/>
    <w:rsid w:val="00565C50"/>
    <w:rsid w:val="00572895"/>
    <w:rsid w:val="00575626"/>
    <w:rsid w:val="005E0ABA"/>
    <w:rsid w:val="006231B9"/>
    <w:rsid w:val="00634769"/>
    <w:rsid w:val="00655D72"/>
    <w:rsid w:val="00687107"/>
    <w:rsid w:val="00687CE8"/>
    <w:rsid w:val="006F6927"/>
    <w:rsid w:val="0071011F"/>
    <w:rsid w:val="00713C42"/>
    <w:rsid w:val="00726B2C"/>
    <w:rsid w:val="00732D38"/>
    <w:rsid w:val="00733293"/>
    <w:rsid w:val="007A38EB"/>
    <w:rsid w:val="0082576C"/>
    <w:rsid w:val="008365F6"/>
    <w:rsid w:val="0085406E"/>
    <w:rsid w:val="00872F9A"/>
    <w:rsid w:val="00876910"/>
    <w:rsid w:val="0088034F"/>
    <w:rsid w:val="00883393"/>
    <w:rsid w:val="00893569"/>
    <w:rsid w:val="00904A81"/>
    <w:rsid w:val="00937EE0"/>
    <w:rsid w:val="00977E76"/>
    <w:rsid w:val="009A681F"/>
    <w:rsid w:val="009C4747"/>
    <w:rsid w:val="009D2955"/>
    <w:rsid w:val="009D3023"/>
    <w:rsid w:val="00A04616"/>
    <w:rsid w:val="00A42A81"/>
    <w:rsid w:val="00A677B4"/>
    <w:rsid w:val="00A81D7C"/>
    <w:rsid w:val="00AA16AC"/>
    <w:rsid w:val="00B23827"/>
    <w:rsid w:val="00B23A13"/>
    <w:rsid w:val="00B35AC2"/>
    <w:rsid w:val="00B55DCB"/>
    <w:rsid w:val="00B9106D"/>
    <w:rsid w:val="00BC1F16"/>
    <w:rsid w:val="00BC4753"/>
    <w:rsid w:val="00BD336C"/>
    <w:rsid w:val="00BE3517"/>
    <w:rsid w:val="00BE526F"/>
    <w:rsid w:val="00BE7074"/>
    <w:rsid w:val="00BF376B"/>
    <w:rsid w:val="00C00613"/>
    <w:rsid w:val="00C108DA"/>
    <w:rsid w:val="00C2230B"/>
    <w:rsid w:val="00C23AF3"/>
    <w:rsid w:val="00C3660C"/>
    <w:rsid w:val="00C534D8"/>
    <w:rsid w:val="00C62684"/>
    <w:rsid w:val="00C805A3"/>
    <w:rsid w:val="00C862AA"/>
    <w:rsid w:val="00C94525"/>
    <w:rsid w:val="00CB5902"/>
    <w:rsid w:val="00D03985"/>
    <w:rsid w:val="00D575CF"/>
    <w:rsid w:val="00D6776D"/>
    <w:rsid w:val="00D73A6A"/>
    <w:rsid w:val="00DC0346"/>
    <w:rsid w:val="00DD5CE1"/>
    <w:rsid w:val="00DE4AF3"/>
    <w:rsid w:val="00E06E87"/>
    <w:rsid w:val="00E31900"/>
    <w:rsid w:val="00E66BA6"/>
    <w:rsid w:val="00EA5A82"/>
    <w:rsid w:val="00F1486D"/>
    <w:rsid w:val="00F33352"/>
    <w:rsid w:val="00F91073"/>
    <w:rsid w:val="00FF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745F-5DC4-43ED-B107-7FAFD1EA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2BD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356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5D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1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rrajolosian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NAIC8GP002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5FB25-A75D-4603-B877-02F296F6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9F9C6F0C</Template>
  <TotalTime>34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amministrativa4</cp:lastModifiedBy>
  <cp:revision>8</cp:revision>
  <cp:lastPrinted>2019-01-03T09:52:00Z</cp:lastPrinted>
  <dcterms:created xsi:type="dcterms:W3CDTF">2018-12-27T09:02:00Z</dcterms:created>
  <dcterms:modified xsi:type="dcterms:W3CDTF">2020-09-08T08:31:00Z</dcterms:modified>
</cp:coreProperties>
</file>